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E62DE" w14:textId="77777777" w:rsidR="008D3AEB" w:rsidRDefault="008D3AEB"/>
    <w:p w14:paraId="202A6E65" w14:textId="77777777" w:rsidR="008D3AEB" w:rsidRDefault="008D3AEB"/>
    <w:p w14:paraId="3538C2F3" w14:textId="77777777" w:rsidR="008D3AEB" w:rsidRDefault="008D3AEB"/>
    <w:p w14:paraId="3BFBA982" w14:textId="77777777" w:rsidR="008D3AEB" w:rsidRDefault="008D3AEB"/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267"/>
        <w:gridCol w:w="7932"/>
      </w:tblGrid>
      <w:tr w:rsidR="006D2D5E" w:rsidRPr="005C1C2A" w14:paraId="33778F80" w14:textId="77777777">
        <w:trPr>
          <w:trHeight w:val="619"/>
        </w:trPr>
        <w:tc>
          <w:tcPr>
            <w:tcW w:w="1548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14:paraId="3AFE1218" w14:textId="77777777" w:rsidR="006D2D5E" w:rsidRPr="005C1C2A" w:rsidRDefault="006D2D5E">
            <w:pPr>
              <w:pStyle w:val="Titolo1"/>
              <w:spacing w:before="0"/>
              <w:ind w:left="0"/>
              <w:jc w:val="left"/>
              <w:rPr>
                <w:rFonts w:ascii="Times New Roman" w:hAnsi="Times New Roman"/>
                <w:i w:val="0"/>
                <w:sz w:val="20"/>
                <w:u w:val="single"/>
              </w:rPr>
            </w:pPr>
            <w:r w:rsidRPr="005C1C2A">
              <w:rPr>
                <w:rFonts w:ascii="Times New Roman" w:hAnsi="Times New Roman"/>
                <w:i w:val="0"/>
                <w:sz w:val="20"/>
              </w:rPr>
              <w:t>OGGETTO:</w:t>
            </w:r>
          </w:p>
        </w:tc>
        <w:tc>
          <w:tcPr>
            <w:tcW w:w="8199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14:paraId="4008FA4F" w14:textId="77777777" w:rsidR="006D2D5E" w:rsidRPr="005C1C2A" w:rsidRDefault="00B20AB3">
            <w:pPr>
              <w:jc w:val="both"/>
              <w:rPr>
                <w:b/>
              </w:rPr>
            </w:pPr>
            <w:r w:rsidRPr="005C1C2A">
              <w:rPr>
                <w:b/>
                <w:sz w:val="22"/>
              </w:rPr>
              <w:t>Richiesta rinnovo autorizzazione per la circolazione e la sosta di veicoli adibiti a servizio delle persone non vedenti o con capacità di deambulazione impedita o sensibilmente ridotta</w:t>
            </w:r>
            <w:r w:rsidR="00EB6577" w:rsidRPr="005C1C2A">
              <w:rPr>
                <w:b/>
                <w:sz w:val="22"/>
              </w:rPr>
              <w:t>.</w:t>
            </w:r>
            <w:r w:rsidR="006D2D5E" w:rsidRPr="005C1C2A">
              <w:rPr>
                <w:rStyle w:val="Rimandonotaapidipagina"/>
              </w:rPr>
              <w:footnoteReference w:id="1"/>
            </w:r>
          </w:p>
        </w:tc>
      </w:tr>
      <w:tr w:rsidR="006D2D5E" w:rsidRPr="005C1C2A" w14:paraId="7FCECB5F" w14:textId="77777777">
        <w:tc>
          <w:tcPr>
            <w:tcW w:w="1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C9036F" w14:textId="77777777" w:rsidR="006D2D5E" w:rsidRPr="005C1C2A" w:rsidRDefault="006D2D5E">
            <w:pPr>
              <w:rPr>
                <w:b/>
                <w:sz w:val="10"/>
              </w:rPr>
            </w:pPr>
          </w:p>
        </w:tc>
        <w:tc>
          <w:tcPr>
            <w:tcW w:w="793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6957C50" w14:textId="77777777" w:rsidR="006D2D5E" w:rsidRPr="005C1C2A" w:rsidRDefault="006D2D5E">
            <w:pPr>
              <w:rPr>
                <w:b/>
                <w:sz w:val="10"/>
              </w:rPr>
            </w:pPr>
          </w:p>
        </w:tc>
      </w:tr>
    </w:tbl>
    <w:p w14:paraId="3B5CF233" w14:textId="77777777" w:rsidR="006D2D5E" w:rsidRPr="005C1C2A" w:rsidRDefault="006D2D5E">
      <w:pPr>
        <w:spacing w:line="360" w:lineRule="auto"/>
      </w:pPr>
    </w:p>
    <w:p w14:paraId="77C45D93" w14:textId="77777777" w:rsidR="006D2D5E" w:rsidRPr="005C1C2A" w:rsidRDefault="006D2D5E">
      <w:pPr>
        <w:autoSpaceDE w:val="0"/>
        <w:autoSpaceDN w:val="0"/>
        <w:adjustRightInd w:val="0"/>
        <w:spacing w:line="360" w:lineRule="auto"/>
        <w:rPr>
          <w:sz w:val="20"/>
        </w:rPr>
      </w:pPr>
    </w:p>
    <w:p w14:paraId="4346C271" w14:textId="77777777" w:rsidR="005C1C2A" w:rsidRPr="005C1C2A" w:rsidRDefault="005C1C2A" w:rsidP="005C1C2A">
      <w:pPr>
        <w:pStyle w:val="Corpodeltesto2"/>
        <w:rPr>
          <w:rFonts w:ascii="Times New Roman" w:hAnsi="Times New Roman"/>
        </w:rPr>
      </w:pPr>
      <w:r w:rsidRPr="005C1C2A">
        <w:rPr>
          <w:rFonts w:ascii="Times New Roman" w:hAnsi="Times New Roman"/>
        </w:rPr>
        <w:t xml:space="preserve">Il/La sottoscritto/a __________________________________ nato/a </w:t>
      </w:r>
      <w:proofErr w:type="spellStart"/>
      <w:r w:rsidRPr="005C1C2A">
        <w:rPr>
          <w:rFonts w:ascii="Times New Roman" w:hAnsi="Times New Roman"/>
        </w:rPr>
        <w:t>a</w:t>
      </w:r>
      <w:proofErr w:type="spellEnd"/>
      <w:r w:rsidRPr="005C1C2A">
        <w:rPr>
          <w:rFonts w:ascii="Times New Roman" w:hAnsi="Times New Roman"/>
        </w:rPr>
        <w:t xml:space="preserve"> _______________ (_____) il ________________ e residente in _________________________________, ________________________________________ nr°________</w:t>
      </w:r>
    </w:p>
    <w:p w14:paraId="0C9E5494" w14:textId="1FB38634" w:rsidR="005C1C2A" w:rsidRPr="005C1C2A" w:rsidRDefault="008D3AEB" w:rsidP="005C1C2A">
      <w:pPr>
        <w:pStyle w:val="Corpodeltesto2"/>
        <w:rPr>
          <w:rFonts w:ascii="Times New Roman" w:hAnsi="Times New Roman"/>
        </w:rPr>
      </w:pPr>
      <w:sdt>
        <w:sdtPr>
          <w:rPr>
            <w:rFonts w:ascii="Times New Roman" w:hAnsi="Times New Roman"/>
          </w:rPr>
          <w:id w:val="1940245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1C2A" w:rsidRPr="005C1C2A">
            <w:rPr>
              <w:rFonts w:ascii="Segoe UI Symbol" w:eastAsia="MS Gothic" w:hAnsi="Segoe UI Symbol" w:cs="Segoe UI Symbol"/>
            </w:rPr>
            <w:t>☐</w:t>
          </w:r>
        </w:sdtContent>
      </w:sdt>
      <w:r w:rsidR="005C1C2A" w:rsidRPr="005C1C2A">
        <w:rPr>
          <w:rFonts w:ascii="Times New Roman" w:hAnsi="Times New Roman"/>
        </w:rPr>
        <w:t xml:space="preserve"> in nome e per conto del sig./sig.ra __________________________________ nato/a </w:t>
      </w:r>
      <w:proofErr w:type="spellStart"/>
      <w:r w:rsidR="005C1C2A" w:rsidRPr="005C1C2A">
        <w:rPr>
          <w:rFonts w:ascii="Times New Roman" w:hAnsi="Times New Roman"/>
        </w:rPr>
        <w:t>a</w:t>
      </w:r>
      <w:proofErr w:type="spellEnd"/>
      <w:r w:rsidR="005C1C2A" w:rsidRPr="005C1C2A">
        <w:rPr>
          <w:rFonts w:ascii="Times New Roman" w:hAnsi="Times New Roman"/>
        </w:rPr>
        <w:t xml:space="preserve"> _______________ (_____) il ________________ e residente in </w:t>
      </w:r>
      <w:r>
        <w:rPr>
          <w:rFonts w:ascii="Times New Roman" w:hAnsi="Times New Roman"/>
        </w:rPr>
        <w:t xml:space="preserve">Magliano Alfieri </w:t>
      </w:r>
      <w:r w:rsidR="005C1C2A" w:rsidRPr="005C1C2A">
        <w:rPr>
          <w:rFonts w:ascii="Times New Roman" w:hAnsi="Times New Roman"/>
        </w:rPr>
        <w:t xml:space="preserve">(CN), ___________________________ nr°________,  </w:t>
      </w:r>
    </w:p>
    <w:p w14:paraId="311F57FB" w14:textId="77777777" w:rsidR="006D2D5E" w:rsidRPr="005C1C2A" w:rsidRDefault="006D2D5E">
      <w:pPr>
        <w:pStyle w:val="Corpodeltesto2"/>
        <w:rPr>
          <w:rFonts w:ascii="Times New Roman" w:hAnsi="Times New Roman"/>
        </w:rPr>
      </w:pPr>
      <w:r w:rsidRPr="005C1C2A">
        <w:rPr>
          <w:rFonts w:ascii="Times New Roman" w:hAnsi="Times New Roman"/>
        </w:rPr>
        <w:t>già in possesso del contrassegno n</w:t>
      </w:r>
      <w:r w:rsidR="005C1C2A">
        <w:rPr>
          <w:rFonts w:ascii="Times New Roman" w:hAnsi="Times New Roman"/>
        </w:rPr>
        <w:t xml:space="preserve">r° ___________ rilasciato dal </w:t>
      </w:r>
      <w:r w:rsidR="004B0618" w:rsidRPr="005C1C2A">
        <w:rPr>
          <w:rFonts w:ascii="Times New Roman" w:hAnsi="Times New Roman"/>
        </w:rPr>
        <w:t xml:space="preserve">Comune di </w:t>
      </w:r>
      <w:r w:rsidR="005C1C2A">
        <w:rPr>
          <w:rFonts w:ascii="Times New Roman" w:hAnsi="Times New Roman"/>
        </w:rPr>
        <w:t>__________________ e avente</w:t>
      </w:r>
      <w:r w:rsidRPr="005C1C2A">
        <w:rPr>
          <w:rFonts w:ascii="Times New Roman" w:hAnsi="Times New Roman"/>
        </w:rPr>
        <w:t xml:space="preserve"> scadenza il </w:t>
      </w:r>
      <w:r w:rsidR="005C1C2A">
        <w:rPr>
          <w:rFonts w:ascii="Times New Roman" w:hAnsi="Times New Roman"/>
        </w:rPr>
        <w:t>_________________</w:t>
      </w:r>
    </w:p>
    <w:p w14:paraId="1A7F0417" w14:textId="77777777" w:rsidR="006D2D5E" w:rsidRPr="005C1C2A" w:rsidRDefault="006D2D5E">
      <w:pPr>
        <w:autoSpaceDE w:val="0"/>
        <w:autoSpaceDN w:val="0"/>
        <w:adjustRightInd w:val="0"/>
        <w:spacing w:line="360" w:lineRule="auto"/>
        <w:jc w:val="center"/>
        <w:rPr>
          <w:sz w:val="20"/>
        </w:rPr>
      </w:pPr>
    </w:p>
    <w:p w14:paraId="15CC99E9" w14:textId="77777777" w:rsidR="006D2D5E" w:rsidRPr="005C1C2A" w:rsidRDefault="006D2D5E">
      <w:pPr>
        <w:pStyle w:val="Titolo2"/>
        <w:spacing w:before="0" w:after="0"/>
        <w:rPr>
          <w:rFonts w:ascii="Times New Roman" w:hAnsi="Times New Roman"/>
        </w:rPr>
      </w:pPr>
      <w:r w:rsidRPr="005C1C2A">
        <w:rPr>
          <w:rFonts w:ascii="Times New Roman" w:hAnsi="Times New Roman"/>
        </w:rPr>
        <w:t>CHIEDE</w:t>
      </w:r>
    </w:p>
    <w:p w14:paraId="653931EB" w14:textId="77777777" w:rsidR="006D2D5E" w:rsidRPr="005C1C2A" w:rsidRDefault="006D2D5E">
      <w:pPr>
        <w:autoSpaceDE w:val="0"/>
        <w:autoSpaceDN w:val="0"/>
        <w:adjustRightInd w:val="0"/>
        <w:spacing w:line="360" w:lineRule="auto"/>
        <w:jc w:val="center"/>
        <w:rPr>
          <w:sz w:val="20"/>
        </w:rPr>
      </w:pPr>
    </w:p>
    <w:p w14:paraId="5E3D0000" w14:textId="77777777" w:rsidR="006D2D5E" w:rsidRPr="005C1C2A" w:rsidRDefault="006D2D5E">
      <w:pPr>
        <w:pStyle w:val="Corpodeltesto"/>
        <w:spacing w:line="360" w:lineRule="auto"/>
        <w:rPr>
          <w:sz w:val="20"/>
        </w:rPr>
      </w:pPr>
      <w:r w:rsidRPr="005C1C2A">
        <w:rPr>
          <w:sz w:val="20"/>
        </w:rPr>
        <w:t>il rinnovo dell'autorizzazione e del relativo contrassegno invalidi di cui a</w:t>
      </w:r>
      <w:r w:rsidR="00127CF2" w:rsidRPr="005C1C2A">
        <w:rPr>
          <w:sz w:val="20"/>
        </w:rPr>
        <w:t>ll’</w:t>
      </w:r>
      <w:r w:rsidR="003F6B42" w:rsidRPr="005C1C2A">
        <w:rPr>
          <w:sz w:val="20"/>
        </w:rPr>
        <w:t>art.</w:t>
      </w:r>
      <w:r w:rsidRPr="005C1C2A">
        <w:rPr>
          <w:sz w:val="20"/>
        </w:rPr>
        <w:t xml:space="preserve"> 188 del “</w:t>
      </w:r>
      <w:r w:rsidRPr="005C1C2A">
        <w:rPr>
          <w:i/>
          <w:sz w:val="20"/>
        </w:rPr>
        <w:t>Nuovo Codice della Strada</w:t>
      </w:r>
      <w:r w:rsidRPr="005C1C2A">
        <w:rPr>
          <w:sz w:val="20"/>
        </w:rPr>
        <w:t xml:space="preserve">”, emanato con </w:t>
      </w:r>
      <w:proofErr w:type="spellStart"/>
      <w:r w:rsidRPr="005C1C2A">
        <w:rPr>
          <w:sz w:val="20"/>
        </w:rPr>
        <w:t>D.Lgs.</w:t>
      </w:r>
      <w:proofErr w:type="spellEnd"/>
      <w:r w:rsidRPr="005C1C2A">
        <w:rPr>
          <w:sz w:val="20"/>
        </w:rPr>
        <w:t xml:space="preserve"> 30 apr</w:t>
      </w:r>
      <w:r w:rsidR="003F6B42" w:rsidRPr="005C1C2A">
        <w:rPr>
          <w:sz w:val="20"/>
        </w:rPr>
        <w:t>ile 1992, n. 285, e all’art.</w:t>
      </w:r>
      <w:r w:rsidRPr="005C1C2A">
        <w:rPr>
          <w:sz w:val="20"/>
        </w:rPr>
        <w:t xml:space="preserve"> 381 del “</w:t>
      </w:r>
      <w:r w:rsidRPr="005C1C2A">
        <w:rPr>
          <w:i/>
          <w:sz w:val="20"/>
        </w:rPr>
        <w:t>Regolamento di esecuzione e attuazione del nuovo Codice della Strada</w:t>
      </w:r>
      <w:r w:rsidRPr="005C1C2A">
        <w:rPr>
          <w:sz w:val="20"/>
        </w:rPr>
        <w:t xml:space="preserve">”, emanato con </w:t>
      </w:r>
      <w:r w:rsidR="003F6B42" w:rsidRPr="005C1C2A">
        <w:rPr>
          <w:sz w:val="20"/>
        </w:rPr>
        <w:t>D.</w:t>
      </w:r>
      <w:r w:rsidRPr="005C1C2A">
        <w:rPr>
          <w:sz w:val="20"/>
        </w:rPr>
        <w:t xml:space="preserve">P.R. 16 dicembre 1992, n. 495, </w:t>
      </w:r>
      <w:r w:rsidR="00127CF2" w:rsidRPr="005C1C2A">
        <w:rPr>
          <w:sz w:val="20"/>
        </w:rPr>
        <w:t>essendo stato confermato dal medico curante il persistere delle condizioni sanitarie che hanno dato luogo al rilascio</w:t>
      </w:r>
      <w:r w:rsidRPr="005C1C2A">
        <w:rPr>
          <w:sz w:val="20"/>
        </w:rPr>
        <w:t>.</w:t>
      </w:r>
    </w:p>
    <w:p w14:paraId="6535F4F6" w14:textId="77777777" w:rsidR="006D2D5E" w:rsidRPr="005C1C2A" w:rsidRDefault="006D2D5E">
      <w:pPr>
        <w:pStyle w:val="Corpodeltesto"/>
        <w:spacing w:line="360" w:lineRule="auto"/>
        <w:rPr>
          <w:sz w:val="20"/>
        </w:rPr>
      </w:pPr>
    </w:p>
    <w:p w14:paraId="62036FF6" w14:textId="77777777" w:rsidR="006D2D5E" w:rsidRPr="005C1C2A" w:rsidRDefault="006D2D5E">
      <w:pPr>
        <w:autoSpaceDE w:val="0"/>
        <w:autoSpaceDN w:val="0"/>
        <w:adjustRightInd w:val="0"/>
        <w:jc w:val="both"/>
        <w:rPr>
          <w:sz w:val="20"/>
        </w:rPr>
      </w:pPr>
    </w:p>
    <w:p w14:paraId="38EB0E1A" w14:textId="06D16798" w:rsidR="005C1C2A" w:rsidRPr="003969B3" w:rsidRDefault="008D3AEB" w:rsidP="005C1C2A">
      <w:pPr>
        <w:pStyle w:val="Corpodeltesto"/>
        <w:rPr>
          <w:sz w:val="20"/>
        </w:rPr>
      </w:pPr>
      <w:r>
        <w:rPr>
          <w:sz w:val="20"/>
        </w:rPr>
        <w:t>Magliano Alfieri</w:t>
      </w:r>
      <w:r w:rsidR="005C1C2A" w:rsidRPr="003969B3">
        <w:rPr>
          <w:sz w:val="20"/>
        </w:rPr>
        <w:t xml:space="preserve">, </w:t>
      </w:r>
      <w:r w:rsidR="006E24BD">
        <w:rPr>
          <w:sz w:val="20"/>
        </w:rPr>
        <w:t>_______________</w:t>
      </w:r>
    </w:p>
    <w:p w14:paraId="2C88DE34" w14:textId="77777777" w:rsidR="005C1C2A" w:rsidRPr="003969B3" w:rsidRDefault="005C1C2A" w:rsidP="005C1C2A">
      <w:pPr>
        <w:autoSpaceDE w:val="0"/>
        <w:autoSpaceDN w:val="0"/>
        <w:adjustRightInd w:val="0"/>
        <w:jc w:val="both"/>
        <w:rPr>
          <w:sz w:val="16"/>
        </w:rPr>
      </w:pPr>
      <w:r w:rsidRPr="003969B3">
        <w:rPr>
          <w:sz w:val="16"/>
        </w:rPr>
        <w:t xml:space="preserve">(luogo) </w:t>
      </w:r>
      <w:r w:rsidRPr="003969B3">
        <w:rPr>
          <w:sz w:val="16"/>
        </w:rPr>
        <w:tab/>
      </w:r>
      <w:r w:rsidRPr="003969B3">
        <w:rPr>
          <w:sz w:val="16"/>
        </w:rPr>
        <w:tab/>
      </w:r>
      <w:r w:rsidR="006E24BD">
        <w:rPr>
          <w:sz w:val="16"/>
        </w:rPr>
        <w:t xml:space="preserve">       </w:t>
      </w:r>
      <w:proofErr w:type="gramStart"/>
      <w:r w:rsidR="006E24BD">
        <w:rPr>
          <w:sz w:val="16"/>
        </w:rPr>
        <w:t xml:space="preserve">   </w:t>
      </w:r>
      <w:r w:rsidRPr="003969B3">
        <w:rPr>
          <w:sz w:val="16"/>
        </w:rPr>
        <w:t>(</w:t>
      </w:r>
      <w:proofErr w:type="gramEnd"/>
      <w:r w:rsidRPr="003969B3">
        <w:rPr>
          <w:sz w:val="16"/>
        </w:rPr>
        <w:t>data)</w:t>
      </w:r>
    </w:p>
    <w:p w14:paraId="19C133CE" w14:textId="77777777" w:rsidR="006D2D5E" w:rsidRPr="005C1C2A" w:rsidRDefault="006D2D5E">
      <w:pPr>
        <w:autoSpaceDE w:val="0"/>
        <w:autoSpaceDN w:val="0"/>
        <w:adjustRightInd w:val="0"/>
        <w:jc w:val="both"/>
        <w:rPr>
          <w:sz w:val="20"/>
        </w:rPr>
      </w:pPr>
    </w:p>
    <w:p w14:paraId="23ED212E" w14:textId="77777777" w:rsidR="006D2D5E" w:rsidRPr="005C1C2A" w:rsidRDefault="006D2D5E">
      <w:pPr>
        <w:autoSpaceDE w:val="0"/>
        <w:autoSpaceDN w:val="0"/>
        <w:adjustRightInd w:val="0"/>
        <w:spacing w:line="480" w:lineRule="auto"/>
        <w:ind w:left="5670"/>
        <w:jc w:val="center"/>
        <w:rPr>
          <w:sz w:val="20"/>
        </w:rPr>
      </w:pPr>
      <w:r w:rsidRPr="005C1C2A">
        <w:rPr>
          <w:sz w:val="20"/>
        </w:rPr>
        <w:t>IL/LA RICHIEDENTE</w:t>
      </w:r>
    </w:p>
    <w:p w14:paraId="5B1EB627" w14:textId="77777777" w:rsidR="006D2D5E" w:rsidRPr="005C1C2A" w:rsidRDefault="006D2D5E">
      <w:pPr>
        <w:autoSpaceDE w:val="0"/>
        <w:autoSpaceDN w:val="0"/>
        <w:adjustRightInd w:val="0"/>
        <w:spacing w:before="120"/>
        <w:ind w:left="5670"/>
        <w:jc w:val="center"/>
        <w:rPr>
          <w:sz w:val="20"/>
        </w:rPr>
      </w:pPr>
      <w:r w:rsidRPr="005C1C2A">
        <w:rPr>
          <w:sz w:val="20"/>
        </w:rPr>
        <w:t>...............................................................</w:t>
      </w:r>
    </w:p>
    <w:p w14:paraId="443EEB35" w14:textId="77777777" w:rsidR="006D2D5E" w:rsidRPr="005C1C2A" w:rsidRDefault="006D2D5E" w:rsidP="00EB6577">
      <w:pPr>
        <w:pStyle w:val="Corpodeltesto"/>
        <w:spacing w:before="240" w:line="276" w:lineRule="auto"/>
        <w:rPr>
          <w:i/>
          <w:sz w:val="20"/>
        </w:rPr>
      </w:pPr>
      <w:r w:rsidRPr="005C1C2A">
        <w:rPr>
          <w:i/>
          <w:sz w:val="20"/>
        </w:rPr>
        <w:t>Allegati:</w:t>
      </w:r>
    </w:p>
    <w:p w14:paraId="3CD21F74" w14:textId="77777777" w:rsidR="006D2D5E" w:rsidRPr="005C1C2A" w:rsidRDefault="006D2D5E" w:rsidP="00EB6577">
      <w:pPr>
        <w:pStyle w:val="Corpodeltesto"/>
        <w:numPr>
          <w:ilvl w:val="0"/>
          <w:numId w:val="7"/>
        </w:numPr>
        <w:spacing w:line="276" w:lineRule="auto"/>
        <w:rPr>
          <w:sz w:val="20"/>
        </w:rPr>
      </w:pPr>
      <w:r w:rsidRPr="005C1C2A">
        <w:rPr>
          <w:sz w:val="20"/>
        </w:rPr>
        <w:t xml:space="preserve">certificazione sanitaria rilasciata dal medico </w:t>
      </w:r>
      <w:r w:rsidR="00B20AB3" w:rsidRPr="005C1C2A">
        <w:rPr>
          <w:sz w:val="20"/>
        </w:rPr>
        <w:t>curante</w:t>
      </w:r>
      <w:r w:rsidRPr="005C1C2A">
        <w:rPr>
          <w:sz w:val="20"/>
        </w:rPr>
        <w:t>;</w:t>
      </w:r>
    </w:p>
    <w:p w14:paraId="640D7EC1" w14:textId="77777777" w:rsidR="006D2D5E" w:rsidRPr="005C1C2A" w:rsidRDefault="006D2D5E" w:rsidP="00EB6577">
      <w:pPr>
        <w:pStyle w:val="Corpodeltesto"/>
        <w:numPr>
          <w:ilvl w:val="0"/>
          <w:numId w:val="7"/>
        </w:numPr>
        <w:spacing w:line="276" w:lineRule="auto"/>
        <w:rPr>
          <w:sz w:val="20"/>
        </w:rPr>
      </w:pPr>
      <w:r w:rsidRPr="005C1C2A">
        <w:rPr>
          <w:sz w:val="20"/>
        </w:rPr>
        <w:t>vecchia autorizzazione in originale;</w:t>
      </w:r>
    </w:p>
    <w:p w14:paraId="74C4953E" w14:textId="77777777" w:rsidR="006D2D5E" w:rsidRPr="005C1C2A" w:rsidRDefault="006D2D5E" w:rsidP="00EB6577">
      <w:pPr>
        <w:pStyle w:val="Corpodeltesto"/>
        <w:numPr>
          <w:ilvl w:val="0"/>
          <w:numId w:val="7"/>
        </w:numPr>
        <w:spacing w:line="276" w:lineRule="auto"/>
        <w:rPr>
          <w:sz w:val="20"/>
        </w:rPr>
      </w:pPr>
      <w:r w:rsidRPr="005C1C2A">
        <w:rPr>
          <w:sz w:val="20"/>
        </w:rPr>
        <w:t>vecchio contrassegno in originale.</w:t>
      </w:r>
    </w:p>
    <w:p w14:paraId="349E5147" w14:textId="77777777" w:rsidR="006D2D5E" w:rsidRPr="005C1C2A" w:rsidRDefault="006D2D5E">
      <w:pPr>
        <w:autoSpaceDE w:val="0"/>
        <w:autoSpaceDN w:val="0"/>
        <w:adjustRightInd w:val="0"/>
        <w:jc w:val="both"/>
        <w:rPr>
          <w:sz w:val="20"/>
        </w:rPr>
      </w:pPr>
    </w:p>
    <w:p w14:paraId="38A0DE0B" w14:textId="77777777" w:rsidR="006D2D5E" w:rsidRPr="005C1C2A" w:rsidRDefault="006D2D5E">
      <w:pPr>
        <w:autoSpaceDE w:val="0"/>
        <w:autoSpaceDN w:val="0"/>
        <w:adjustRightInd w:val="0"/>
        <w:jc w:val="both"/>
        <w:rPr>
          <w:sz w:val="22"/>
        </w:rPr>
      </w:pPr>
      <w:r w:rsidRPr="005C1C2A">
        <w:rPr>
          <w:sz w:val="20"/>
        </w:rPr>
        <w:br w:type="page"/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180"/>
        <w:gridCol w:w="9279"/>
      </w:tblGrid>
      <w:tr w:rsidR="006D2D5E" w:rsidRPr="005C1C2A" w14:paraId="15CDB4F8" w14:textId="77777777">
        <w:trPr>
          <w:trHeight w:val="827"/>
        </w:trPr>
        <w:tc>
          <w:tcPr>
            <w:tcW w:w="288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14:paraId="0E733041" w14:textId="77777777" w:rsidR="006D2D5E" w:rsidRPr="005C1C2A" w:rsidRDefault="006D2D5E">
            <w:pPr>
              <w:pStyle w:val="Titolo1"/>
              <w:jc w:val="left"/>
              <w:rPr>
                <w:rFonts w:ascii="Times New Roman" w:hAnsi="Times New Roman"/>
                <w:i w:val="0"/>
                <w:sz w:val="20"/>
                <w:u w:val="single"/>
              </w:rPr>
            </w:pPr>
          </w:p>
        </w:tc>
        <w:tc>
          <w:tcPr>
            <w:tcW w:w="9459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14:paraId="740EE26F" w14:textId="77777777" w:rsidR="006D2D5E" w:rsidRPr="005C1C2A" w:rsidRDefault="006D2D5E">
            <w:pPr>
              <w:pStyle w:val="Titolo3"/>
              <w:rPr>
                <w:rFonts w:ascii="Times New Roman" w:hAnsi="Times New Roman"/>
              </w:rPr>
            </w:pPr>
            <w:r w:rsidRPr="005C1C2A">
              <w:rPr>
                <w:rFonts w:ascii="Times New Roman" w:hAnsi="Times New Roman"/>
              </w:rPr>
              <w:t>I N F O R M A T I V A</w:t>
            </w:r>
          </w:p>
          <w:p w14:paraId="7A11BEB2" w14:textId="77777777" w:rsidR="006D2D5E" w:rsidRPr="005C1C2A" w:rsidRDefault="006D2D5E">
            <w:pPr>
              <w:jc w:val="center"/>
              <w:rPr>
                <w:i/>
              </w:rPr>
            </w:pPr>
            <w:r w:rsidRPr="005C1C2A">
              <w:rPr>
                <w:i/>
                <w:sz w:val="20"/>
              </w:rPr>
              <w:t xml:space="preserve">(art. 13, </w:t>
            </w:r>
            <w:proofErr w:type="spellStart"/>
            <w:r w:rsidRPr="005C1C2A">
              <w:rPr>
                <w:i/>
                <w:sz w:val="20"/>
              </w:rPr>
              <w:t>D.Lgs.</w:t>
            </w:r>
            <w:proofErr w:type="spellEnd"/>
            <w:r w:rsidRPr="005C1C2A">
              <w:rPr>
                <w:i/>
                <w:sz w:val="20"/>
              </w:rPr>
              <w:t xml:space="preserve"> 30 giugno 2003, n. </w:t>
            </w:r>
            <w:r w:rsidR="003F6B42" w:rsidRPr="005C1C2A">
              <w:rPr>
                <w:i/>
                <w:sz w:val="20"/>
              </w:rPr>
              <w:t>196 -</w:t>
            </w:r>
            <w:r w:rsidRPr="005C1C2A">
              <w:rPr>
                <w:i/>
                <w:sz w:val="20"/>
              </w:rPr>
              <w:t xml:space="preserve"> Codice in materia di protezione dei dati personali)</w:t>
            </w:r>
          </w:p>
        </w:tc>
      </w:tr>
      <w:tr w:rsidR="006D2D5E" w:rsidRPr="005C1C2A" w14:paraId="16885982" w14:textId="77777777"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43CC7" w14:textId="77777777" w:rsidR="006D2D5E" w:rsidRPr="005C1C2A" w:rsidRDefault="006D2D5E">
            <w:pPr>
              <w:rPr>
                <w:b/>
                <w:sz w:val="10"/>
              </w:rPr>
            </w:pPr>
          </w:p>
        </w:tc>
        <w:tc>
          <w:tcPr>
            <w:tcW w:w="927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2ABC57FD" w14:textId="77777777" w:rsidR="006D2D5E" w:rsidRPr="005C1C2A" w:rsidRDefault="006D2D5E">
            <w:pPr>
              <w:rPr>
                <w:b/>
                <w:sz w:val="10"/>
              </w:rPr>
            </w:pPr>
          </w:p>
        </w:tc>
      </w:tr>
    </w:tbl>
    <w:p w14:paraId="07DE867A" w14:textId="77777777" w:rsidR="006D2D5E" w:rsidRPr="005C1C2A" w:rsidRDefault="006D2D5E"/>
    <w:p w14:paraId="7ED9BD46" w14:textId="77777777" w:rsidR="006D2D5E" w:rsidRPr="005C1C2A" w:rsidRDefault="006D2D5E">
      <w:pPr>
        <w:autoSpaceDE w:val="0"/>
        <w:autoSpaceDN w:val="0"/>
        <w:adjustRightInd w:val="0"/>
        <w:spacing w:line="360" w:lineRule="auto"/>
        <w:jc w:val="both"/>
        <w:rPr>
          <w:sz w:val="20"/>
        </w:rPr>
      </w:pPr>
    </w:p>
    <w:p w14:paraId="023F2729" w14:textId="77777777" w:rsidR="006D2D5E" w:rsidRPr="005C1C2A" w:rsidRDefault="006D2D5E">
      <w:pPr>
        <w:autoSpaceDE w:val="0"/>
        <w:autoSpaceDN w:val="0"/>
        <w:adjustRightInd w:val="0"/>
        <w:spacing w:line="360" w:lineRule="auto"/>
        <w:jc w:val="both"/>
        <w:rPr>
          <w:sz w:val="20"/>
        </w:rPr>
      </w:pPr>
    </w:p>
    <w:p w14:paraId="4BCE05C5" w14:textId="77777777" w:rsidR="006D2D5E" w:rsidRPr="005C1C2A" w:rsidRDefault="006D2D5E">
      <w:pPr>
        <w:pStyle w:val="Corpodeltesto2"/>
        <w:rPr>
          <w:rFonts w:ascii="Times New Roman" w:hAnsi="Times New Roman"/>
        </w:rPr>
      </w:pPr>
      <w:r w:rsidRPr="005C1C2A">
        <w:rPr>
          <w:rFonts w:ascii="Times New Roman" w:hAnsi="Times New Roman"/>
        </w:rPr>
        <w:t>La informiamo che i dati personali da Lei forniti verranno trattati esclusivamente per lo svolgimento di funzioni istituzionali nei limiti stabiliti dalla legge o dal regolamento. La comunicazione e la diffusione ad enti pubblici non economici è ammessa solo se prevista da norme di legge o di regolamento o se risulta necessario per lo svolgimento di funzioni istituzionali. La comunicazione e la diffusione a privati o enti pubblici economici è ammessa solo se prevista da norme di legge o di regolamento. Il trattamento dei suoi dati personali verrà effettuato con strumenti manuali, informatici o telematici in modo da garantire la sicurezza e la riservatezza. In ogni caso la protezione sarà assicurata anche in caso di attivazione di strumenti tecnologicamente più avanzati di quelli attualmente in uso.</w:t>
      </w:r>
    </w:p>
    <w:p w14:paraId="39C0210C" w14:textId="77777777" w:rsidR="006D2D5E" w:rsidRPr="005C1C2A" w:rsidRDefault="006D2D5E">
      <w:pPr>
        <w:autoSpaceDE w:val="0"/>
        <w:autoSpaceDN w:val="0"/>
        <w:adjustRightInd w:val="0"/>
        <w:spacing w:line="360" w:lineRule="auto"/>
        <w:jc w:val="both"/>
        <w:rPr>
          <w:sz w:val="20"/>
        </w:rPr>
      </w:pPr>
    </w:p>
    <w:p w14:paraId="1AC0A8F8" w14:textId="77777777" w:rsidR="006D2D5E" w:rsidRPr="005C1C2A" w:rsidRDefault="006D2D5E">
      <w:pPr>
        <w:autoSpaceDE w:val="0"/>
        <w:autoSpaceDN w:val="0"/>
        <w:adjustRightInd w:val="0"/>
        <w:spacing w:line="360" w:lineRule="auto"/>
        <w:jc w:val="both"/>
        <w:rPr>
          <w:sz w:val="20"/>
        </w:rPr>
      </w:pPr>
      <w:r w:rsidRPr="005C1C2A">
        <w:rPr>
          <w:sz w:val="20"/>
        </w:rPr>
        <w:t>Il conferimento dei dati in via diretta mediante dichiarazione sostitutiva o indiretta mediante indicazione dell’amministrazione presso la quale tali dati possono essere acquisiti è da ritenersi obbligatorio. Il rifiuto di rispondere comporterà automaticamente l’impossibilità di dar caso all’istanza da Lei avanzata.</w:t>
      </w:r>
    </w:p>
    <w:p w14:paraId="6C1F033D" w14:textId="77777777" w:rsidR="006D2D5E" w:rsidRPr="005C1C2A" w:rsidRDefault="006D2D5E">
      <w:pPr>
        <w:autoSpaceDE w:val="0"/>
        <w:autoSpaceDN w:val="0"/>
        <w:adjustRightInd w:val="0"/>
        <w:spacing w:line="360" w:lineRule="auto"/>
        <w:jc w:val="both"/>
        <w:rPr>
          <w:sz w:val="20"/>
        </w:rPr>
      </w:pPr>
    </w:p>
    <w:p w14:paraId="7CCC307F" w14:textId="77777777" w:rsidR="006D2D5E" w:rsidRPr="005C1C2A" w:rsidRDefault="006D2D5E">
      <w:pPr>
        <w:autoSpaceDE w:val="0"/>
        <w:autoSpaceDN w:val="0"/>
        <w:adjustRightInd w:val="0"/>
        <w:spacing w:line="360" w:lineRule="auto"/>
        <w:jc w:val="both"/>
        <w:rPr>
          <w:sz w:val="20"/>
        </w:rPr>
      </w:pPr>
      <w:r w:rsidRPr="005C1C2A">
        <w:rPr>
          <w:sz w:val="20"/>
        </w:rPr>
        <w:t xml:space="preserve">Il titolare del trattamento dei dati da Lei sopra riportati è il Sindaco di questo Comune. Le rammento, infine, che lei potrà esercitare i diritti riconosciuti dall’art. 7 del </w:t>
      </w:r>
      <w:proofErr w:type="spellStart"/>
      <w:r w:rsidRPr="005C1C2A">
        <w:rPr>
          <w:sz w:val="20"/>
        </w:rPr>
        <w:t>D.Lgs.</w:t>
      </w:r>
      <w:proofErr w:type="spellEnd"/>
      <w:r w:rsidRPr="005C1C2A">
        <w:rPr>
          <w:sz w:val="20"/>
        </w:rPr>
        <w:t xml:space="preserve"> n. 196/2003.</w:t>
      </w:r>
    </w:p>
    <w:p w14:paraId="406D635C" w14:textId="77777777" w:rsidR="006D2D5E" w:rsidRPr="005C1C2A" w:rsidRDefault="006D2D5E">
      <w:pPr>
        <w:autoSpaceDE w:val="0"/>
        <w:autoSpaceDN w:val="0"/>
        <w:adjustRightInd w:val="0"/>
        <w:spacing w:line="360" w:lineRule="auto"/>
        <w:jc w:val="both"/>
      </w:pPr>
    </w:p>
    <w:sectPr w:rsidR="006D2D5E" w:rsidRPr="005C1C2A">
      <w:headerReference w:type="first" r:id="rId10"/>
      <w:footerReference w:type="first" r:id="rId11"/>
      <w:footnotePr>
        <w:numRestart w:val="eachSect"/>
      </w:footnotePr>
      <w:pgSz w:w="11907" w:h="16783" w:code="9"/>
      <w:pgMar w:top="1276" w:right="1134" w:bottom="1134" w:left="1134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19066" w14:textId="77777777" w:rsidR="008D3AEB" w:rsidRDefault="008D3AEB">
      <w:r>
        <w:separator/>
      </w:r>
    </w:p>
  </w:endnote>
  <w:endnote w:type="continuationSeparator" w:id="0">
    <w:p w14:paraId="552030BF" w14:textId="77777777" w:rsidR="008D3AEB" w:rsidRDefault="008D3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8E45D" w14:textId="77777777" w:rsidR="0081183C" w:rsidRDefault="00BD0ED7">
    <w:pPr>
      <w:pStyle w:val="Pidipagina"/>
      <w:jc w:val="center"/>
    </w:pPr>
    <w:r>
      <w:rPr>
        <w:rFonts w:ascii="Arial" w:hAnsi="Arial"/>
        <w:noProof/>
        <w:color w:val="000000"/>
        <w:sz w:val="14"/>
      </w:rPr>
      <w:drawing>
        <wp:inline distT="0" distB="0" distL="0" distR="0" wp14:anchorId="13518982" wp14:editId="3A150935">
          <wp:extent cx="335280" cy="18288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280" cy="182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1183C">
      <w:rPr>
        <w:rFonts w:ascii="Arial" w:hAnsi="Arial"/>
        <w:color w:val="000000"/>
        <w:sz w:val="14"/>
      </w:rPr>
      <w:t xml:space="preserve">  </w:t>
    </w:r>
    <w:r w:rsidR="0081183C">
      <w:rPr>
        <w:rFonts w:ascii="Arial" w:hAnsi="Arial"/>
        <w:sz w:val="14"/>
      </w:rPr>
      <w:t>97126.02 R1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852AB" w14:textId="77777777" w:rsidR="008D3AEB" w:rsidRDefault="008D3AEB">
      <w:r>
        <w:separator/>
      </w:r>
    </w:p>
  </w:footnote>
  <w:footnote w:type="continuationSeparator" w:id="0">
    <w:p w14:paraId="66DF4F9B" w14:textId="77777777" w:rsidR="008D3AEB" w:rsidRDefault="008D3AEB">
      <w:r>
        <w:continuationSeparator/>
      </w:r>
    </w:p>
  </w:footnote>
  <w:footnote w:id="1">
    <w:p w14:paraId="540F0CF2" w14:textId="77777777" w:rsidR="0081183C" w:rsidRDefault="0081183C">
      <w:pPr>
        <w:pStyle w:val="Testonotaapidipagina"/>
        <w:jc w:val="both"/>
        <w:rPr>
          <w:rFonts w:ascii="Arial" w:hAnsi="Arial"/>
          <w:sz w:val="16"/>
        </w:rPr>
      </w:pPr>
      <w:r>
        <w:rPr>
          <w:rStyle w:val="Rimandonotaapidipagina"/>
          <w:rFonts w:ascii="Arial" w:hAnsi="Arial"/>
          <w:sz w:val="16"/>
        </w:rPr>
        <w:footnoteRef/>
      </w:r>
      <w:r>
        <w:rPr>
          <w:rFonts w:ascii="Arial" w:hAnsi="Arial"/>
          <w:sz w:val="16"/>
        </w:rPr>
        <w:t xml:space="preserve"> È previsto il rinnovo delle sole autorizzazioni permanenti, aventi validità di cinque anni.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2310" w:type="dxa"/>
      <w:jc w:val="center"/>
      <w:tblLayout w:type="fixed"/>
      <w:tblLook w:val="0000" w:firstRow="0" w:lastRow="0" w:firstColumn="0" w:lastColumn="0" w:noHBand="0" w:noVBand="0"/>
    </w:tblPr>
    <w:tblGrid>
      <w:gridCol w:w="2310"/>
    </w:tblGrid>
    <w:tr w:rsidR="008D3AEB" w:rsidRPr="006E24BD" w14:paraId="1C4C99CF" w14:textId="77777777" w:rsidTr="008D3AEB">
      <w:trPr>
        <w:cantSplit/>
        <w:trHeight w:val="737"/>
        <w:jc w:val="center"/>
      </w:trPr>
      <w:tc>
        <w:tcPr>
          <w:tcW w:w="2310" w:type="dxa"/>
          <w:vAlign w:val="center"/>
        </w:tcPr>
        <w:p w14:paraId="0965182C" w14:textId="5FAAC3DE" w:rsidR="008D3AEB" w:rsidRPr="006E24BD" w:rsidRDefault="008D3AEB" w:rsidP="006E24BD">
          <w:pPr>
            <w:pStyle w:val="Titolo2"/>
            <w:spacing w:line="240" w:lineRule="auto"/>
            <w:rPr>
              <w:rFonts w:ascii="Times New Roman" w:hAnsi="Times New Roman"/>
              <w:b w:val="0"/>
              <w:bCs/>
              <w:szCs w:val="28"/>
            </w:rPr>
          </w:pPr>
          <w:bookmarkStart w:id="0" w:name="_Hlk99524390"/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B065796" wp14:editId="4312B860">
                <wp:simplePos x="0" y="0"/>
                <wp:positionH relativeFrom="column">
                  <wp:posOffset>-2229485</wp:posOffset>
                </wp:positionH>
                <wp:positionV relativeFrom="paragraph">
                  <wp:posOffset>-97155</wp:posOffset>
                </wp:positionV>
                <wp:extent cx="6120130" cy="727075"/>
                <wp:effectExtent l="0" t="0" r="0" b="0"/>
                <wp:wrapNone/>
                <wp:docPr id="4" name="Immagine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magine 4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0130" cy="727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bookmarkEnd w:id="0"/>
  </w:tbl>
  <w:p w14:paraId="41B56953" w14:textId="68E977EE" w:rsidR="005C1C2A" w:rsidRPr="006E24BD" w:rsidRDefault="005C1C2A" w:rsidP="006E24B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4003C"/>
    <w:multiLevelType w:val="hybridMultilevel"/>
    <w:tmpl w:val="6F601CD6"/>
    <w:lvl w:ilvl="0" w:tplc="C4C40DF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17185A08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43C8C550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17AC9212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2CD07118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1866467A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3B185DC0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115099B2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A7E6A93E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 w15:restartNumberingAfterBreak="0">
    <w:nsid w:val="19593339"/>
    <w:multiLevelType w:val="hybridMultilevel"/>
    <w:tmpl w:val="A7D2B1B0"/>
    <w:lvl w:ilvl="0" w:tplc="845C663E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F614F4D0" w:tentative="1">
      <w:start w:val="1"/>
      <w:numFmt w:val="bullet"/>
      <w:lvlText w:val="o"/>
      <w:lvlJc w:val="left"/>
      <w:pPr>
        <w:tabs>
          <w:tab w:val="num" w:pos="-5040"/>
        </w:tabs>
        <w:ind w:left="-5040" w:hanging="360"/>
      </w:pPr>
      <w:rPr>
        <w:rFonts w:ascii="Courier New" w:hAnsi="Courier New" w:cs="Times" w:hint="default"/>
      </w:rPr>
    </w:lvl>
    <w:lvl w:ilvl="2" w:tplc="98A0C5A0" w:tentative="1">
      <w:start w:val="1"/>
      <w:numFmt w:val="bullet"/>
      <w:lvlText w:val=""/>
      <w:lvlJc w:val="left"/>
      <w:pPr>
        <w:tabs>
          <w:tab w:val="num" w:pos="-4320"/>
        </w:tabs>
        <w:ind w:left="-4320" w:hanging="360"/>
      </w:pPr>
      <w:rPr>
        <w:rFonts w:ascii="Wingdings" w:hAnsi="Wingdings" w:hint="default"/>
      </w:rPr>
    </w:lvl>
    <w:lvl w:ilvl="3" w:tplc="393893AE" w:tentative="1">
      <w:start w:val="1"/>
      <w:numFmt w:val="bullet"/>
      <w:lvlText w:val=""/>
      <w:lvlJc w:val="left"/>
      <w:pPr>
        <w:tabs>
          <w:tab w:val="num" w:pos="-3600"/>
        </w:tabs>
        <w:ind w:left="-3600" w:hanging="360"/>
      </w:pPr>
      <w:rPr>
        <w:rFonts w:ascii="Symbol" w:hAnsi="Symbol" w:hint="default"/>
      </w:rPr>
    </w:lvl>
    <w:lvl w:ilvl="4" w:tplc="1B026E2E" w:tentative="1">
      <w:start w:val="1"/>
      <w:numFmt w:val="bullet"/>
      <w:lvlText w:val="o"/>
      <w:lvlJc w:val="left"/>
      <w:pPr>
        <w:tabs>
          <w:tab w:val="num" w:pos="-2880"/>
        </w:tabs>
        <w:ind w:left="-2880" w:hanging="360"/>
      </w:pPr>
      <w:rPr>
        <w:rFonts w:ascii="Courier New" w:hAnsi="Courier New" w:cs="Times" w:hint="default"/>
      </w:rPr>
    </w:lvl>
    <w:lvl w:ilvl="5" w:tplc="4522898E" w:tentative="1">
      <w:start w:val="1"/>
      <w:numFmt w:val="bullet"/>
      <w:lvlText w:val=""/>
      <w:lvlJc w:val="left"/>
      <w:pPr>
        <w:tabs>
          <w:tab w:val="num" w:pos="-2160"/>
        </w:tabs>
        <w:ind w:left="-2160" w:hanging="360"/>
      </w:pPr>
      <w:rPr>
        <w:rFonts w:ascii="Wingdings" w:hAnsi="Wingdings" w:hint="default"/>
      </w:rPr>
    </w:lvl>
    <w:lvl w:ilvl="6" w:tplc="933E2D96" w:tentative="1">
      <w:start w:val="1"/>
      <w:numFmt w:val="bullet"/>
      <w:lvlText w:val="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</w:rPr>
    </w:lvl>
    <w:lvl w:ilvl="7" w:tplc="2A4C1C14" w:tentative="1">
      <w:start w:val="1"/>
      <w:numFmt w:val="bullet"/>
      <w:lvlText w:val="o"/>
      <w:lvlJc w:val="left"/>
      <w:pPr>
        <w:tabs>
          <w:tab w:val="num" w:pos="-720"/>
        </w:tabs>
        <w:ind w:left="-720" w:hanging="360"/>
      </w:pPr>
      <w:rPr>
        <w:rFonts w:ascii="Courier New" w:hAnsi="Courier New" w:cs="Times" w:hint="default"/>
      </w:rPr>
    </w:lvl>
    <w:lvl w:ilvl="8" w:tplc="AFE0C3AC" w:tentative="1">
      <w:start w:val="1"/>
      <w:numFmt w:val="bullet"/>
      <w:lvlText w:val="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</w:rPr>
    </w:lvl>
  </w:abstractNum>
  <w:abstractNum w:abstractNumId="2" w15:restartNumberingAfterBreak="0">
    <w:nsid w:val="235C47C8"/>
    <w:multiLevelType w:val="hybridMultilevel"/>
    <w:tmpl w:val="2D8846E0"/>
    <w:lvl w:ilvl="0" w:tplc="33D005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A16AA1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36C50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6BAC43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F7693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056D71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FFC87A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EFEEBC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D0687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FEB37BE"/>
    <w:multiLevelType w:val="hybridMultilevel"/>
    <w:tmpl w:val="5E8CA504"/>
    <w:lvl w:ilvl="0" w:tplc="6B6225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922CD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9ECF2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E723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3EA2B2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D0689D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44840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0B037D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3226EC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3122132"/>
    <w:multiLevelType w:val="hybridMultilevel"/>
    <w:tmpl w:val="45043F42"/>
    <w:lvl w:ilvl="0" w:tplc="CD4EB97C">
      <w:numFmt w:val="bullet"/>
      <w:lvlText w:val=""/>
      <w:lvlJc w:val="left"/>
      <w:pPr>
        <w:tabs>
          <w:tab w:val="num" w:pos="435"/>
        </w:tabs>
        <w:ind w:left="435" w:hanging="360"/>
      </w:pPr>
      <w:rPr>
        <w:rFonts w:ascii="Symbol" w:eastAsia="Times New Roman" w:hAnsi="Symbol" w:cs="Times New Roman" w:hint="default"/>
      </w:rPr>
    </w:lvl>
    <w:lvl w:ilvl="1" w:tplc="4008FDAC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Times" w:hint="default"/>
      </w:rPr>
    </w:lvl>
    <w:lvl w:ilvl="2" w:tplc="61D46E54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1084DBC8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CC0A57E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Times" w:hint="default"/>
      </w:rPr>
    </w:lvl>
    <w:lvl w:ilvl="5" w:tplc="3EC6B196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6C2C60BA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3320D104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Times" w:hint="default"/>
      </w:rPr>
    </w:lvl>
    <w:lvl w:ilvl="8" w:tplc="04184BF0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60875CD7"/>
    <w:multiLevelType w:val="hybridMultilevel"/>
    <w:tmpl w:val="FAEA68B0"/>
    <w:lvl w:ilvl="0" w:tplc="AED0CDEC">
      <w:start w:val="1"/>
      <w:numFmt w:val="bullet"/>
      <w:lvlText w:val="⁫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6"/>
      </w:rPr>
    </w:lvl>
    <w:lvl w:ilvl="1" w:tplc="56FC9A0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" w:hint="default"/>
      </w:rPr>
    </w:lvl>
    <w:lvl w:ilvl="2" w:tplc="32F8E4A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7C2648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EC2894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" w:hint="default"/>
      </w:rPr>
    </w:lvl>
    <w:lvl w:ilvl="5" w:tplc="3274055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C7C1C4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9B6E01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" w:hint="default"/>
      </w:rPr>
    </w:lvl>
    <w:lvl w:ilvl="8" w:tplc="C32AAC0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FDD2834"/>
    <w:multiLevelType w:val="hybridMultilevel"/>
    <w:tmpl w:val="F9143E10"/>
    <w:lvl w:ilvl="0" w:tplc="D83AB7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ACEE76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3122E0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89A200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30CF10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7E357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23EFD9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970586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3EA38C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657660192">
    <w:abstractNumId w:val="3"/>
  </w:num>
  <w:num w:numId="2" w16cid:durableId="210382720">
    <w:abstractNumId w:val="1"/>
  </w:num>
  <w:num w:numId="3" w16cid:durableId="1891767835">
    <w:abstractNumId w:val="0"/>
  </w:num>
  <w:num w:numId="4" w16cid:durableId="1096901470">
    <w:abstractNumId w:val="4"/>
  </w:num>
  <w:num w:numId="5" w16cid:durableId="1696224404">
    <w:abstractNumId w:val="5"/>
  </w:num>
  <w:num w:numId="6" w16cid:durableId="1798064631">
    <w:abstractNumId w:val="2"/>
  </w:num>
  <w:num w:numId="7" w16cid:durableId="11710269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AEB"/>
    <w:rsid w:val="00042AFD"/>
    <w:rsid w:val="0006502B"/>
    <w:rsid w:val="000B0D9B"/>
    <w:rsid w:val="000D2D4E"/>
    <w:rsid w:val="00117E04"/>
    <w:rsid w:val="0012369D"/>
    <w:rsid w:val="00127CF2"/>
    <w:rsid w:val="00146950"/>
    <w:rsid w:val="00225375"/>
    <w:rsid w:val="00246AE3"/>
    <w:rsid w:val="00296583"/>
    <w:rsid w:val="002C2FC5"/>
    <w:rsid w:val="0035065B"/>
    <w:rsid w:val="003669B2"/>
    <w:rsid w:val="00381BF3"/>
    <w:rsid w:val="00396CE0"/>
    <w:rsid w:val="003E77C2"/>
    <w:rsid w:val="003F6B42"/>
    <w:rsid w:val="004022FD"/>
    <w:rsid w:val="00420EBA"/>
    <w:rsid w:val="00430B93"/>
    <w:rsid w:val="00491EC3"/>
    <w:rsid w:val="004A4C01"/>
    <w:rsid w:val="004B0618"/>
    <w:rsid w:val="004F3CAF"/>
    <w:rsid w:val="00550199"/>
    <w:rsid w:val="005C1C2A"/>
    <w:rsid w:val="005D7566"/>
    <w:rsid w:val="006019C8"/>
    <w:rsid w:val="00604794"/>
    <w:rsid w:val="00643DD4"/>
    <w:rsid w:val="00650C16"/>
    <w:rsid w:val="00666C4C"/>
    <w:rsid w:val="00680426"/>
    <w:rsid w:val="006D2D5E"/>
    <w:rsid w:val="006E24BD"/>
    <w:rsid w:val="007248A0"/>
    <w:rsid w:val="00746358"/>
    <w:rsid w:val="00747338"/>
    <w:rsid w:val="007656C8"/>
    <w:rsid w:val="00776CDE"/>
    <w:rsid w:val="007866CB"/>
    <w:rsid w:val="007A3204"/>
    <w:rsid w:val="007D2B51"/>
    <w:rsid w:val="007E60A8"/>
    <w:rsid w:val="0081183C"/>
    <w:rsid w:val="00830362"/>
    <w:rsid w:val="008349C6"/>
    <w:rsid w:val="008705E8"/>
    <w:rsid w:val="008D3AEB"/>
    <w:rsid w:val="009611C2"/>
    <w:rsid w:val="00963593"/>
    <w:rsid w:val="00964F84"/>
    <w:rsid w:val="009D7799"/>
    <w:rsid w:val="00A05A1E"/>
    <w:rsid w:val="00A22C83"/>
    <w:rsid w:val="00A26987"/>
    <w:rsid w:val="00A33695"/>
    <w:rsid w:val="00A427FE"/>
    <w:rsid w:val="00A47603"/>
    <w:rsid w:val="00A972FC"/>
    <w:rsid w:val="00B05FC0"/>
    <w:rsid w:val="00B11D23"/>
    <w:rsid w:val="00B14F09"/>
    <w:rsid w:val="00B20AB3"/>
    <w:rsid w:val="00B30C50"/>
    <w:rsid w:val="00B7577D"/>
    <w:rsid w:val="00BA3ACD"/>
    <w:rsid w:val="00BD0ED7"/>
    <w:rsid w:val="00BE4916"/>
    <w:rsid w:val="00C07117"/>
    <w:rsid w:val="00C20B0F"/>
    <w:rsid w:val="00CD3F00"/>
    <w:rsid w:val="00CD6D47"/>
    <w:rsid w:val="00D219D6"/>
    <w:rsid w:val="00D843B5"/>
    <w:rsid w:val="00E029A9"/>
    <w:rsid w:val="00E30109"/>
    <w:rsid w:val="00E47903"/>
    <w:rsid w:val="00E526FF"/>
    <w:rsid w:val="00EB6577"/>
    <w:rsid w:val="00F01654"/>
    <w:rsid w:val="00F56E46"/>
    <w:rsid w:val="00F749F2"/>
    <w:rsid w:val="00F81F92"/>
    <w:rsid w:val="00F947AD"/>
    <w:rsid w:val="00FB1D1A"/>
    <w:rsid w:val="00FF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4E238E"/>
  <w15:chartTrackingRefBased/>
  <w15:docId w15:val="{CFFAB7D9-52CF-4633-A2DC-B4615F9A3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0"/>
      <w:ind w:left="-360" w:right="-340"/>
      <w:jc w:val="center"/>
      <w:outlineLvl w:val="0"/>
    </w:pPr>
    <w:rPr>
      <w:rFonts w:ascii="Arial" w:eastAsia="Times" w:hAnsi="Arial"/>
      <w:i/>
      <w:sz w:val="16"/>
    </w:rPr>
  </w:style>
  <w:style w:type="paragraph" w:styleId="Titolo2">
    <w:name w:val="heading 2"/>
    <w:basedOn w:val="Normale"/>
    <w:next w:val="Normale"/>
    <w:qFormat/>
    <w:pPr>
      <w:keepNext/>
      <w:autoSpaceDE w:val="0"/>
      <w:autoSpaceDN w:val="0"/>
      <w:adjustRightInd w:val="0"/>
      <w:spacing w:before="120" w:after="120" w:line="360" w:lineRule="auto"/>
      <w:jc w:val="center"/>
      <w:outlineLvl w:val="1"/>
    </w:pPr>
    <w:rPr>
      <w:rFonts w:ascii="Arial" w:hAnsi="Arial"/>
      <w:b/>
      <w:sz w:val="22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rFonts w:ascii="Arial" w:hAnsi="Arial"/>
      <w:b/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utoSpaceDN w:val="0"/>
      <w:adjustRightInd w:val="0"/>
      <w:jc w:val="both"/>
    </w:pPr>
    <w:rPr>
      <w:sz w:val="2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character" w:styleId="Rimandonotaapidipagina">
    <w:name w:val="footnote reference"/>
    <w:semiHidden/>
    <w:rPr>
      <w:vertAlign w:val="superscript"/>
    </w:rPr>
  </w:style>
  <w:style w:type="paragraph" w:styleId="Corpodeltesto2">
    <w:name w:val="Body Text 2"/>
    <w:basedOn w:val="Normale"/>
    <w:pPr>
      <w:autoSpaceDE w:val="0"/>
      <w:autoSpaceDN w:val="0"/>
      <w:adjustRightInd w:val="0"/>
      <w:spacing w:line="360" w:lineRule="auto"/>
      <w:jc w:val="both"/>
    </w:pPr>
    <w:rPr>
      <w:rFonts w:ascii="Arial" w:hAnsi="Arial"/>
      <w:sz w:val="20"/>
    </w:rPr>
  </w:style>
  <w:style w:type="paragraph" w:styleId="Intestazione">
    <w:name w:val="header"/>
    <w:basedOn w:val="Normale"/>
    <w:pPr>
      <w:tabs>
        <w:tab w:val="center" w:pos="4153"/>
        <w:tab w:val="right" w:pos="8306"/>
      </w:tabs>
    </w:pPr>
  </w:style>
  <w:style w:type="paragraph" w:styleId="Pidipagina">
    <w:name w:val="footer"/>
    <w:basedOn w:val="Normale"/>
    <w:pPr>
      <w:tabs>
        <w:tab w:val="center" w:pos="4153"/>
        <w:tab w:val="right" w:pos="8306"/>
      </w:tabs>
    </w:pPr>
  </w:style>
  <w:style w:type="paragraph" w:styleId="Testofumetto">
    <w:name w:val="Balloon Text"/>
    <w:basedOn w:val="Normale"/>
    <w:link w:val="TestofumettoCarattere"/>
    <w:rsid w:val="00B7577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B7577D"/>
    <w:rPr>
      <w:rFonts w:ascii="Tahoma" w:hAnsi="Tahoma" w:cs="Tahoma"/>
      <w:sz w:val="16"/>
      <w:szCs w:val="16"/>
    </w:rPr>
  </w:style>
  <w:style w:type="character" w:styleId="Collegamentoipertestuale">
    <w:name w:val="Hyperlink"/>
    <w:unhideWhenUsed/>
    <w:rsid w:val="005C1C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COMMERCIO\Modello%20Domanda%20Rinnovo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045bc4-e660-44a8-85bc-a01ec041a3cf" xsi:nil="true"/>
    <lcf76f155ced4ddcb4097134ff3c332f xmlns="698b6083-0afb-42be-be7f-7dcecf304d5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7EE0A2108A9748B74C8489CE3F311E" ma:contentTypeVersion="15" ma:contentTypeDescription="Creare un nuovo documento." ma:contentTypeScope="" ma:versionID="e774d967e8ebedd9b5a1430fe8c8b905">
  <xsd:schema xmlns:xsd="http://www.w3.org/2001/XMLSchema" xmlns:xs="http://www.w3.org/2001/XMLSchema" xmlns:p="http://schemas.microsoft.com/office/2006/metadata/properties" xmlns:ns2="698b6083-0afb-42be-be7f-7dcecf304d50" xmlns:ns3="24045bc4-e660-44a8-85bc-a01ec041a3cf" targetNamespace="http://schemas.microsoft.com/office/2006/metadata/properties" ma:root="true" ma:fieldsID="f85fc49497229076efff4f6188ef2a97" ns2:_="" ns3:_="">
    <xsd:import namespace="698b6083-0afb-42be-be7f-7dcecf304d50"/>
    <xsd:import namespace="24045bc4-e660-44a8-85bc-a01ec041a3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8b6083-0afb-42be-be7f-7dcecf304d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be614814-3526-4251-bd99-450682ccec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045bc4-e660-44a8-85bc-a01ec041a3c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aef2bca-c811-45b2-bcf9-c0d9eff92f23}" ma:internalName="TaxCatchAll" ma:showField="CatchAllData" ma:web="24045bc4-e660-44a8-85bc-a01ec041a3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0FC697-92CD-4969-B0A2-BB1C1458835A}">
  <ds:schemaRefs>
    <ds:schemaRef ds:uri="http://schemas.microsoft.com/office/2006/metadata/properties"/>
    <ds:schemaRef ds:uri="http://schemas.microsoft.com/office/infopath/2007/PartnerControls"/>
    <ds:schemaRef ds:uri="24045bc4-e660-44a8-85bc-a01ec041a3cf"/>
    <ds:schemaRef ds:uri="698b6083-0afb-42be-be7f-7dcecf304d50"/>
  </ds:schemaRefs>
</ds:datastoreItem>
</file>

<file path=customXml/itemProps2.xml><?xml version="1.0" encoding="utf-8"?>
<ds:datastoreItem xmlns:ds="http://schemas.openxmlformats.org/officeDocument/2006/customXml" ds:itemID="{318EF5F8-7702-44B3-AA37-FBD8A845DA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1E020B-DB90-4B28-A93B-7FBBDE6D0A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8b6083-0afb-42be-be7f-7dcecf304d50"/>
    <ds:schemaRef ds:uri="24045bc4-e660-44a8-85bc-a01ec041a3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 Domanda Rinnovo.dotx</Template>
  <TotalTime>1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Farinasso</dc:creator>
  <cp:keywords/>
  <dc:description/>
  <cp:lastModifiedBy>Monica Farinasso</cp:lastModifiedBy>
  <cp:revision>1</cp:revision>
  <cp:lastPrinted>2021-05-11T10:34:00Z</cp:lastPrinted>
  <dcterms:created xsi:type="dcterms:W3CDTF">2025-10-31T12:29:00Z</dcterms:created>
  <dcterms:modified xsi:type="dcterms:W3CDTF">2025-10-31T12:30:00Z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0x010100EC7EE0A2108A9748B74C8489CE3F311E</vt:lpwstr>
  </property>
  <property fmtid="{D5CDD505-2E9C-101B-9397-08002B2CF9AE}" pid="3" name="Order">
    <vt:r8>181400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